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EBAD9" w14:textId="77777777" w:rsidR="00EA2752" w:rsidRDefault="00EA2752" w:rsidP="00EA2752">
      <w:pPr>
        <w:rPr>
          <w:rFonts w:ascii="Calibri" w:hAnsi="Calibri" w:cs="Arial"/>
          <w:b/>
          <w:color w:val="1D1B11"/>
          <w:sz w:val="22"/>
          <w:szCs w:val="22"/>
          <w:lang w:val="en-US"/>
        </w:rPr>
      </w:pPr>
    </w:p>
    <w:p w14:paraId="7C323507" w14:textId="77777777" w:rsidR="00303D26" w:rsidRDefault="00303D26" w:rsidP="00EA2752">
      <w:pPr>
        <w:rPr>
          <w:rFonts w:ascii="Calibri" w:hAnsi="Calibri" w:cs="Arial"/>
          <w:b/>
          <w:color w:val="1D1B11"/>
          <w:sz w:val="22"/>
          <w:szCs w:val="22"/>
          <w:lang w:val="en-US"/>
        </w:rPr>
      </w:pPr>
    </w:p>
    <w:p w14:paraId="21AA2BF7" w14:textId="77777777" w:rsidR="00303D26" w:rsidRDefault="00303D26" w:rsidP="00EA2752">
      <w:pPr>
        <w:rPr>
          <w:rFonts w:ascii="Calibri" w:hAnsi="Calibri" w:cs="Arial"/>
          <w:b/>
          <w:color w:val="1D1B11"/>
          <w:sz w:val="22"/>
          <w:szCs w:val="22"/>
          <w:lang w:val="en-US"/>
        </w:rPr>
      </w:pPr>
    </w:p>
    <w:p w14:paraId="01799621" w14:textId="1A6229A5" w:rsidR="001900AE" w:rsidRPr="007E02D5" w:rsidRDefault="00A51664" w:rsidP="007E02D5">
      <w:pPr>
        <w:keepNext/>
        <w:spacing w:line="259" w:lineRule="auto"/>
        <w:ind w:left="1440" w:hanging="1440"/>
        <w:jc w:val="center"/>
        <w:rPr>
          <w:rFonts w:asciiTheme="minorHAnsi" w:eastAsiaTheme="minorEastAsia" w:hAnsiTheme="minorHAnsi" w:cstheme="minorHAnsi"/>
          <w:b/>
          <w:bCs/>
          <w:sz w:val="28"/>
          <w:szCs w:val="28"/>
          <w:lang w:val="en-IE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Ulster Development Squad Training</w:t>
      </w:r>
    </w:p>
    <w:p w14:paraId="6E56B8F2" w14:textId="77777777" w:rsidR="007E02D5" w:rsidRDefault="007E02D5" w:rsidP="00B627BA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3EEAC75E" w14:textId="72342D8C" w:rsidR="00B627BA" w:rsidRPr="00D839D9" w:rsidRDefault="00447552" w:rsidP="00B627BA">
      <w:pPr>
        <w:jc w:val="both"/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</w:pP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In preparation for the </w:t>
      </w:r>
      <w:r w:rsidR="00D839D9">
        <w:rPr>
          <w:rFonts w:asciiTheme="minorHAnsi" w:eastAsiaTheme="minorEastAsia" w:hAnsiTheme="minorHAnsi" w:cstheme="minorHAnsi"/>
          <w:sz w:val="24"/>
          <w:szCs w:val="24"/>
          <w:lang w:val="en-IE"/>
        </w:rPr>
        <w:t>all-Ireland</w:t>
      </w: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Primary Schools competition </w:t>
      </w:r>
      <w:r w:rsidR="008A0F32">
        <w:rPr>
          <w:rFonts w:asciiTheme="minorHAnsi" w:eastAsiaTheme="minorEastAsia" w:hAnsiTheme="minorHAnsi" w:cstheme="minorHAnsi"/>
          <w:sz w:val="24"/>
          <w:szCs w:val="24"/>
          <w:lang w:val="en-IE"/>
        </w:rPr>
        <w:t>2023, w</w:t>
      </w:r>
      <w:r w:rsidR="002A4C6F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e are delighted to invite your </w:t>
      </w:r>
      <w:r w:rsidR="002E6A32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daughter/son </w:t>
      </w:r>
      <w:r w:rsidR="007F08E2">
        <w:rPr>
          <w:rFonts w:asciiTheme="minorHAnsi" w:eastAsiaTheme="minorEastAsia" w:hAnsiTheme="minorHAnsi" w:cstheme="minorHAnsi"/>
          <w:sz w:val="24"/>
          <w:szCs w:val="24"/>
          <w:lang w:val="en-IE"/>
        </w:rPr>
        <w:t>to the Ulster Development Squad</w:t>
      </w:r>
      <w:r w:rsidR="001F201A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.  </w:t>
      </w:r>
      <w:r w:rsidR="001F201A" w:rsidRPr="00D839D9"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  <w:t xml:space="preserve">The training will take place in Lisburn </w:t>
      </w:r>
      <w:r w:rsidR="00EB4F49" w:rsidRPr="00D839D9"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  <w:t>Racquet Club on Wednesday 8</w:t>
      </w:r>
      <w:r w:rsidR="00EB4F49" w:rsidRPr="00D839D9">
        <w:rPr>
          <w:rFonts w:asciiTheme="minorHAnsi" w:eastAsiaTheme="minorEastAsia" w:hAnsiTheme="minorHAnsi" w:cstheme="minorHAnsi"/>
          <w:b/>
          <w:bCs/>
          <w:sz w:val="24"/>
          <w:szCs w:val="24"/>
          <w:vertAlign w:val="superscript"/>
          <w:lang w:val="en-IE"/>
        </w:rPr>
        <w:t>th</w:t>
      </w:r>
      <w:r w:rsidR="00EB4F49" w:rsidRPr="00D839D9"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  <w:t xml:space="preserve"> March and </w:t>
      </w:r>
      <w:r w:rsidR="006D4820" w:rsidRPr="00D839D9"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  <w:t>5</w:t>
      </w:r>
      <w:r w:rsidR="006D4820" w:rsidRPr="00D839D9">
        <w:rPr>
          <w:rFonts w:asciiTheme="minorHAnsi" w:eastAsiaTheme="minorEastAsia" w:hAnsiTheme="minorHAnsi" w:cstheme="minorHAnsi"/>
          <w:b/>
          <w:bCs/>
          <w:sz w:val="24"/>
          <w:szCs w:val="24"/>
          <w:vertAlign w:val="superscript"/>
          <w:lang w:val="en-IE"/>
        </w:rPr>
        <w:t>th</w:t>
      </w:r>
      <w:r w:rsidR="006D4820" w:rsidRPr="00D839D9"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  <w:t xml:space="preserve"> April 2023 at 7.00 – 9.00pm.</w:t>
      </w:r>
    </w:p>
    <w:p w14:paraId="3FFF4FC0" w14:textId="77777777" w:rsidR="006D4820" w:rsidRDefault="006D4820" w:rsidP="00B627BA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10408A35" w14:textId="3D882C99" w:rsidR="00855638" w:rsidRDefault="0031789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By submitting your </w:t>
      </w:r>
      <w:r w:rsidR="00F76BFF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permission, you agree that </w:t>
      </w:r>
      <w:r w:rsidR="00C025A7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your child </w:t>
      </w:r>
      <w:r w:rsidR="006051F5">
        <w:rPr>
          <w:rFonts w:asciiTheme="minorHAnsi" w:eastAsiaTheme="minorEastAsia" w:hAnsiTheme="minorHAnsi" w:cstheme="minorHAnsi"/>
          <w:sz w:val="24"/>
          <w:szCs w:val="24"/>
          <w:lang w:val="en-IE"/>
        </w:rPr>
        <w:t>is bound to respect reasonable</w:t>
      </w:r>
      <w:r w:rsidR="00C025A7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</w:t>
      </w:r>
      <w:r w:rsidR="00F704E6">
        <w:rPr>
          <w:rFonts w:asciiTheme="minorHAnsi" w:eastAsiaTheme="minorEastAsia" w:hAnsiTheme="minorHAnsi" w:cstheme="minorHAnsi"/>
          <w:sz w:val="24"/>
          <w:szCs w:val="24"/>
          <w:lang w:val="en-IE"/>
        </w:rPr>
        <w:t>standards of behaviour</w:t>
      </w:r>
      <w:r w:rsidR="00DA01DD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and commit fully to the training standards</w:t>
      </w:r>
      <w:r w:rsidR="006051F5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</w:t>
      </w:r>
      <w:r w:rsidR="00885857">
        <w:rPr>
          <w:rFonts w:asciiTheme="minorHAnsi" w:eastAsiaTheme="minorEastAsia" w:hAnsiTheme="minorHAnsi" w:cstheme="minorHAnsi"/>
          <w:sz w:val="24"/>
          <w:szCs w:val="24"/>
          <w:lang w:val="en-IE"/>
        </w:rPr>
        <w:t>and comply with the reas</w:t>
      </w:r>
      <w:r w:rsidR="00A65BD9">
        <w:rPr>
          <w:rFonts w:asciiTheme="minorHAnsi" w:eastAsiaTheme="minorEastAsia" w:hAnsiTheme="minorHAnsi" w:cstheme="minorHAnsi"/>
          <w:sz w:val="24"/>
          <w:szCs w:val="24"/>
          <w:lang w:val="en-IE"/>
        </w:rPr>
        <w:t>onable directions of the coaches in charge</w:t>
      </w:r>
      <w:r w:rsidR="00225FCC">
        <w:rPr>
          <w:rFonts w:asciiTheme="minorHAnsi" w:eastAsiaTheme="minorEastAsia" w:hAnsiTheme="minorHAnsi" w:cstheme="minorHAnsi"/>
          <w:sz w:val="24"/>
          <w:szCs w:val="24"/>
          <w:lang w:val="en-IE"/>
        </w:rPr>
        <w:t>.</w:t>
      </w:r>
      <w:r w:rsidR="001C598E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 </w:t>
      </w:r>
      <w:r w:rsidR="00B5566C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You have also given your consent </w:t>
      </w:r>
      <w:r w:rsidR="009A6ACD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for any Photo and Video </w:t>
      </w:r>
      <w:r w:rsidR="00F42763">
        <w:rPr>
          <w:rFonts w:asciiTheme="minorHAnsi" w:eastAsiaTheme="minorEastAsia" w:hAnsiTheme="minorHAnsi" w:cstheme="minorHAnsi"/>
          <w:sz w:val="24"/>
          <w:szCs w:val="24"/>
          <w:lang w:val="en-IE"/>
        </w:rPr>
        <w:t>taken of your child.  The photos/</w:t>
      </w:r>
      <w:r w:rsidR="00413CB4">
        <w:rPr>
          <w:rFonts w:asciiTheme="minorHAnsi" w:eastAsiaTheme="minorEastAsia" w:hAnsiTheme="minorHAnsi" w:cstheme="minorHAnsi"/>
          <w:sz w:val="24"/>
          <w:szCs w:val="24"/>
          <w:lang w:val="en-IE"/>
        </w:rPr>
        <w:t>videos</w:t>
      </w:r>
      <w:r w:rsidR="00017E2B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are purely for </w:t>
      </w:r>
      <w:r w:rsidR="009A5DB3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table tennis promotion </w:t>
      </w:r>
      <w:r w:rsidR="00E9009B">
        <w:rPr>
          <w:rFonts w:asciiTheme="minorHAnsi" w:eastAsiaTheme="minorEastAsia" w:hAnsiTheme="minorHAnsi" w:cstheme="minorHAnsi"/>
          <w:sz w:val="24"/>
          <w:szCs w:val="24"/>
          <w:lang w:val="en-IE"/>
        </w:rPr>
        <w:t>on website and/or</w:t>
      </w:r>
      <w:r w:rsidR="009A5DB3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</w:t>
      </w:r>
      <w:r w:rsidR="00E9009B">
        <w:rPr>
          <w:rFonts w:asciiTheme="minorHAnsi" w:eastAsiaTheme="minorEastAsia" w:hAnsiTheme="minorHAnsi" w:cstheme="minorHAnsi"/>
          <w:sz w:val="24"/>
          <w:szCs w:val="24"/>
          <w:lang w:val="en-IE"/>
        </w:rPr>
        <w:t>social media.</w:t>
      </w:r>
      <w:r w:rsidR="00413CB4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</w:t>
      </w:r>
      <w:r w:rsidR="00617564">
        <w:rPr>
          <w:rFonts w:asciiTheme="minorHAnsi" w:eastAsiaTheme="minorEastAsia" w:hAnsiTheme="minorHAnsi" w:cstheme="minorHAnsi"/>
          <w:sz w:val="24"/>
          <w:szCs w:val="24"/>
          <w:lang w:val="en-IE"/>
        </w:rPr>
        <w:t>T</w:t>
      </w:r>
      <w:r w:rsidR="005551E1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able Tennis Ulster has its Safeguarding Policy. </w:t>
      </w:r>
      <w:r w:rsidR="00235422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Further information</w:t>
      </w:r>
      <w:r w:rsidR="00FF6FC8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can be found on our website </w:t>
      </w:r>
      <w:hyperlink r:id="rId7" w:history="1">
        <w:r w:rsidR="001A0C3B" w:rsidRPr="000C0CEF">
          <w:rPr>
            <w:rStyle w:val="Hyperlink"/>
            <w:rFonts w:asciiTheme="minorHAnsi" w:eastAsiaTheme="minorEastAsia" w:hAnsiTheme="minorHAnsi" w:cstheme="minorHAnsi"/>
            <w:sz w:val="24"/>
            <w:szCs w:val="24"/>
            <w:lang w:val="en-IE"/>
          </w:rPr>
          <w:t>www.tabletennisulster.com</w:t>
        </w:r>
      </w:hyperlink>
      <w:r w:rsidR="001A0C3B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</w:t>
      </w:r>
    </w:p>
    <w:p w14:paraId="04E57A5A" w14:textId="77777777" w:rsidR="00432F4E" w:rsidRDefault="00432F4E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19D4A625" w14:textId="77777777" w:rsidR="00432F4E" w:rsidRDefault="00432F4E" w:rsidP="00432F4E">
      <w:pPr>
        <w:rPr>
          <w:rFonts w:asciiTheme="minorHAnsi" w:eastAsiaTheme="minorEastAsia" w:hAnsiTheme="minorHAnsi" w:cstheme="minorHAnsi"/>
          <w:sz w:val="24"/>
          <w:szCs w:val="24"/>
        </w:rPr>
      </w:pPr>
      <w:r w:rsidRPr="00543992">
        <w:rPr>
          <w:rFonts w:asciiTheme="minorHAnsi" w:eastAsiaTheme="minorEastAsia" w:hAnsiTheme="minorHAnsi" w:cstheme="minorHAnsi"/>
          <w:sz w:val="24"/>
          <w:szCs w:val="24"/>
        </w:rPr>
        <w:t>I understand that my son/daughte</w:t>
      </w:r>
      <w:r>
        <w:rPr>
          <w:rFonts w:asciiTheme="minorHAnsi" w:eastAsiaTheme="minorEastAsia" w:hAnsiTheme="minorHAnsi" w:cstheme="minorHAnsi"/>
          <w:sz w:val="24"/>
          <w:szCs w:val="24"/>
        </w:rPr>
        <w:t>r</w:t>
      </w:r>
      <w:r w:rsidRPr="00543992">
        <w:rPr>
          <w:rFonts w:asciiTheme="minorHAnsi" w:eastAsiaTheme="minorEastAsia" w:hAnsiTheme="minorHAnsi" w:cstheme="minorHAnsi"/>
          <w:sz w:val="24"/>
          <w:szCs w:val="24"/>
          <w:u w:val="single"/>
        </w:rPr>
        <w:t xml:space="preserve">                                                    </w:t>
      </w:r>
      <w:r w:rsidRPr="00543992">
        <w:rPr>
          <w:rFonts w:asciiTheme="minorHAnsi" w:eastAsiaTheme="minorEastAsia" w:hAnsiTheme="minorHAnsi" w:cstheme="minorHAnsi"/>
          <w:sz w:val="24"/>
          <w:szCs w:val="24"/>
        </w:rPr>
        <w:t xml:space="preserve">wishes to take part in the above </w:t>
      </w:r>
    </w:p>
    <w:p w14:paraId="0DF68C8C" w14:textId="77777777" w:rsidR="00432F4E" w:rsidRPr="00543992" w:rsidRDefault="00432F4E" w:rsidP="00432F4E">
      <w:pPr>
        <w:rPr>
          <w:rFonts w:asciiTheme="minorHAnsi" w:eastAsiaTheme="minorEastAsia" w:hAnsiTheme="minorHAnsi" w:cstheme="minorHAnsi"/>
          <w:sz w:val="24"/>
          <w:szCs w:val="24"/>
        </w:rPr>
      </w:pPr>
      <w:r w:rsidRPr="00543992">
        <w:rPr>
          <w:rFonts w:asciiTheme="minorHAnsi" w:eastAsiaTheme="minorEastAsia" w:hAnsiTheme="minorHAnsi" w:cstheme="minorHAnsi"/>
          <w:sz w:val="24"/>
          <w:szCs w:val="24"/>
        </w:rPr>
        <w:t>activity.  My son/daughter is in good health, and I consider him/her capable of taking part.</w:t>
      </w:r>
    </w:p>
    <w:p w14:paraId="204BDFC7" w14:textId="77777777" w:rsidR="00432F4E" w:rsidRPr="00432F4E" w:rsidRDefault="00432F4E" w:rsidP="00432F4E">
      <w:pPr>
        <w:jc w:val="both"/>
        <w:rPr>
          <w:rFonts w:asciiTheme="minorHAnsi" w:eastAsiaTheme="minorEastAsia" w:hAnsiTheme="minorHAnsi" w:cstheme="minorHAnsi"/>
          <w:sz w:val="24"/>
          <w:szCs w:val="24"/>
        </w:rPr>
      </w:pPr>
    </w:p>
    <w:p w14:paraId="5FD10E24" w14:textId="77777777" w:rsidR="00855638" w:rsidRDefault="00855638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0B8FF4DF" w14:textId="3FAD4C80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Name of </w:t>
      </w:r>
      <w:r w:rsidR="008235EE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Child  </w:t>
      </w: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___________________________ </w:t>
      </w: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ab/>
        <w:t xml:space="preserve"> </w:t>
      </w:r>
      <w:r w:rsidR="008235EE">
        <w:rPr>
          <w:rFonts w:asciiTheme="minorHAnsi" w:eastAsiaTheme="minorEastAsia" w:hAnsiTheme="minorHAnsi" w:cstheme="minorHAnsi"/>
          <w:sz w:val="24"/>
          <w:szCs w:val="24"/>
          <w:lang w:val="en-IE"/>
        </w:rPr>
        <w:tab/>
      </w: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>Date of Birth__________</w:t>
      </w: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>_____</w:t>
      </w:r>
      <w:r w:rsidR="008235EE">
        <w:rPr>
          <w:rFonts w:asciiTheme="minorHAnsi" w:eastAsiaTheme="minorEastAsia" w:hAnsiTheme="minorHAnsi" w:cstheme="minorHAnsi"/>
          <w:sz w:val="24"/>
          <w:szCs w:val="24"/>
          <w:lang w:val="en-IE"/>
        </w:rPr>
        <w:t>______</w:t>
      </w:r>
    </w:p>
    <w:p w14:paraId="2CB1CD47" w14:textId="77777777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3C1CF476" w14:textId="396F4F75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>Home Address</w:t>
      </w: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ab/>
        <w:t>_____________________________________</w:t>
      </w:r>
      <w:r w:rsidR="008235EE">
        <w:rPr>
          <w:rFonts w:asciiTheme="minorHAnsi" w:eastAsiaTheme="minorEastAsia" w:hAnsiTheme="minorHAnsi" w:cstheme="minorHAnsi"/>
          <w:sz w:val="24"/>
          <w:szCs w:val="24"/>
          <w:lang w:val="en-IE"/>
        </w:rPr>
        <w:t>_______________________________</w:t>
      </w:r>
    </w:p>
    <w:p w14:paraId="3DDB1A46" w14:textId="77777777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703C7141" w14:textId="1A080574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>_____________________________________</w:t>
      </w: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>___________________________________________</w:t>
      </w:r>
    </w:p>
    <w:p w14:paraId="59D1ACB1" w14:textId="77777777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5BDAF9A9" w14:textId="3138FE9B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>Post Code</w:t>
      </w: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ab/>
        <w:t>________________</w:t>
      </w:r>
      <w:r w:rsidR="008235EE">
        <w:rPr>
          <w:rFonts w:asciiTheme="minorHAnsi" w:eastAsiaTheme="minorEastAsia" w:hAnsiTheme="minorHAnsi" w:cstheme="minorHAnsi"/>
          <w:sz w:val="24"/>
          <w:szCs w:val="24"/>
          <w:lang w:val="en-IE"/>
        </w:rPr>
        <w:tab/>
        <w:t>Email: _____________________________________________</w:t>
      </w:r>
    </w:p>
    <w:p w14:paraId="7AA8AFCB" w14:textId="77777777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346CF210" w14:textId="4DDC46AC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>Parent</w:t>
      </w:r>
      <w:r w:rsidR="00E7571D">
        <w:rPr>
          <w:rFonts w:asciiTheme="minorHAnsi" w:eastAsiaTheme="minorEastAsia" w:hAnsiTheme="minorHAnsi" w:cstheme="minorHAnsi"/>
          <w:sz w:val="24"/>
          <w:szCs w:val="24"/>
          <w:lang w:val="en-IE"/>
        </w:rPr>
        <w:t>/Guardian</w:t>
      </w: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Names</w:t>
      </w:r>
      <w:r w:rsidR="00A54702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 (Print)  </w:t>
      </w: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>_____________________________________________</w:t>
      </w:r>
    </w:p>
    <w:p w14:paraId="528F1844" w14:textId="77777777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56A2DB58" w14:textId="666130D7" w:rsidR="00582ED5" w:rsidRPr="00582ED5" w:rsidRDefault="00582ED5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>Contact</w:t>
      </w: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Number________________</w:t>
      </w:r>
      <w:r w:rsidR="00E7571D">
        <w:rPr>
          <w:rFonts w:asciiTheme="minorHAnsi" w:eastAsiaTheme="minorEastAsia" w:hAnsiTheme="minorHAnsi" w:cstheme="minorHAnsi"/>
          <w:sz w:val="24"/>
          <w:szCs w:val="24"/>
          <w:lang w:val="en-IE"/>
        </w:rPr>
        <w:t>____</w:t>
      </w:r>
      <w:r w:rsidRPr="00582ED5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Emergency contact number_______________</w:t>
      </w:r>
      <w:r w:rsidR="00E7571D">
        <w:rPr>
          <w:rFonts w:asciiTheme="minorHAnsi" w:eastAsiaTheme="minorEastAsia" w:hAnsiTheme="minorHAnsi" w:cstheme="minorHAnsi"/>
          <w:sz w:val="24"/>
          <w:szCs w:val="24"/>
          <w:lang w:val="en-IE"/>
        </w:rPr>
        <w:t>_______</w:t>
      </w:r>
    </w:p>
    <w:p w14:paraId="70421B05" w14:textId="77777777" w:rsidR="00B627BA" w:rsidRPr="00582ED5" w:rsidRDefault="00B627BA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33137206" w14:textId="3D085FA0" w:rsidR="00B627BA" w:rsidRDefault="00CE280D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>Any information</w:t>
      </w:r>
      <w:r w:rsidR="006F3A6C">
        <w:rPr>
          <w:rFonts w:asciiTheme="minorHAnsi" w:eastAsiaTheme="minorEastAsia" w:hAnsiTheme="minorHAnsi" w:cstheme="minorHAnsi"/>
          <w:sz w:val="24"/>
          <w:szCs w:val="24"/>
          <w:lang w:val="en-IE"/>
        </w:rPr>
        <w:t>/condition</w:t>
      </w: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that the coaches should be</w:t>
      </w:r>
      <w:r w:rsidR="006F3A6C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made aware of:</w:t>
      </w:r>
    </w:p>
    <w:p w14:paraId="6874E097" w14:textId="77777777" w:rsidR="006F3A6C" w:rsidRDefault="006F3A6C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2DB9F1BE" w14:textId="0E1C7831" w:rsidR="006F3A6C" w:rsidRDefault="006F3A6C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>_______________________________________________________________________________</w:t>
      </w:r>
    </w:p>
    <w:p w14:paraId="5E8151F0" w14:textId="77777777" w:rsidR="0040115A" w:rsidRPr="00543992" w:rsidRDefault="0040115A" w:rsidP="00432F4E">
      <w:pPr>
        <w:jc w:val="both"/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0C0A168A" w14:textId="77777777" w:rsidR="00B627BA" w:rsidRDefault="00B627BA" w:rsidP="00432F4E">
      <w:pPr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13839877" w14:textId="178FC08D" w:rsidR="002D3F24" w:rsidRPr="00543992" w:rsidRDefault="0040115A" w:rsidP="00432F4E">
      <w:pPr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>________________________________________________________________________________</w:t>
      </w:r>
    </w:p>
    <w:p w14:paraId="7A0F751C" w14:textId="77777777" w:rsidR="00B627BA" w:rsidRDefault="00B627BA" w:rsidP="00432F4E">
      <w:pPr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709D4601" w14:textId="77777777" w:rsidR="0040115A" w:rsidRDefault="0040115A" w:rsidP="00432F4E">
      <w:pPr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597D08B8" w14:textId="77777777" w:rsidR="00ED010F" w:rsidRDefault="00ED010F" w:rsidP="00432F4E">
      <w:pPr>
        <w:rPr>
          <w:rFonts w:asciiTheme="minorHAnsi" w:eastAsiaTheme="minorEastAsia" w:hAnsiTheme="minorHAnsi" w:cstheme="minorHAnsi"/>
          <w:sz w:val="24"/>
          <w:szCs w:val="24"/>
          <w:lang w:val="en-IE"/>
        </w:rPr>
      </w:pPr>
    </w:p>
    <w:p w14:paraId="7644F820" w14:textId="078A9E15" w:rsidR="001A2ADF" w:rsidRPr="00543992" w:rsidRDefault="001A2ADF" w:rsidP="00432F4E">
      <w:pPr>
        <w:rPr>
          <w:rFonts w:asciiTheme="minorHAnsi" w:eastAsiaTheme="minorEastAsia" w:hAnsiTheme="minorHAnsi" w:cstheme="minorHAnsi"/>
          <w:sz w:val="24"/>
          <w:szCs w:val="24"/>
          <w:lang w:val="en-IE"/>
        </w:rPr>
      </w:pPr>
      <w:r>
        <w:rPr>
          <w:rFonts w:asciiTheme="minorHAnsi" w:eastAsiaTheme="minorEastAsia" w:hAnsiTheme="minorHAnsi" w:cstheme="minorHAnsi"/>
          <w:sz w:val="24"/>
          <w:szCs w:val="24"/>
          <w:lang w:val="en-IE"/>
        </w:rPr>
        <w:t>_________________________________</w:t>
      </w:r>
      <w:r w:rsidR="0000247F">
        <w:rPr>
          <w:rFonts w:asciiTheme="minorHAnsi" w:eastAsiaTheme="minorEastAsia" w:hAnsiTheme="minorHAnsi" w:cstheme="minorHAnsi"/>
          <w:sz w:val="24"/>
          <w:szCs w:val="24"/>
          <w:lang w:val="en-IE"/>
        </w:rPr>
        <w:tab/>
      </w:r>
      <w:r w:rsidR="0000247F">
        <w:rPr>
          <w:rFonts w:asciiTheme="minorHAnsi" w:eastAsiaTheme="minorEastAsia" w:hAnsiTheme="minorHAnsi" w:cstheme="minorHAnsi"/>
          <w:sz w:val="24"/>
          <w:szCs w:val="24"/>
          <w:lang w:val="en-IE"/>
        </w:rPr>
        <w:tab/>
      </w:r>
      <w:r w:rsidR="0000247F">
        <w:rPr>
          <w:rFonts w:asciiTheme="minorHAnsi" w:eastAsiaTheme="minorEastAsia" w:hAnsiTheme="minorHAnsi" w:cstheme="minorHAnsi"/>
          <w:sz w:val="24"/>
          <w:szCs w:val="24"/>
          <w:lang w:val="en-IE"/>
        </w:rPr>
        <w:tab/>
      </w:r>
      <w:r w:rsidR="0000247F" w:rsidRPr="0040115A"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  <w:t>Date:</w:t>
      </w:r>
      <w:r w:rsidR="0000247F">
        <w:rPr>
          <w:rFonts w:asciiTheme="minorHAnsi" w:eastAsiaTheme="minorEastAsia" w:hAnsiTheme="minorHAnsi" w:cstheme="minorHAnsi"/>
          <w:sz w:val="24"/>
          <w:szCs w:val="24"/>
          <w:lang w:val="en-IE"/>
        </w:rPr>
        <w:t xml:space="preserve"> _____________________</w:t>
      </w:r>
      <w:r w:rsidR="0040115A">
        <w:rPr>
          <w:rFonts w:asciiTheme="minorHAnsi" w:eastAsiaTheme="minorEastAsia" w:hAnsiTheme="minorHAnsi" w:cstheme="minorHAnsi"/>
          <w:sz w:val="24"/>
          <w:szCs w:val="24"/>
          <w:lang w:val="en-IE"/>
        </w:rPr>
        <w:t>______</w:t>
      </w:r>
    </w:p>
    <w:p w14:paraId="4A79632C" w14:textId="1E214336" w:rsidR="009607FE" w:rsidRPr="0040115A" w:rsidRDefault="00B627BA" w:rsidP="001900AE">
      <w:pPr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</w:pPr>
      <w:r w:rsidRPr="002D3F24"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  <w:t>Sign</w:t>
      </w:r>
      <w:r w:rsidR="001A2ADF"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  <w:t>ature</w:t>
      </w:r>
      <w:r w:rsidR="001A2AD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2D3F24">
        <w:rPr>
          <w:rFonts w:asciiTheme="minorHAnsi" w:eastAsiaTheme="minorEastAsia" w:hAnsiTheme="minorHAnsi" w:cstheme="minorHAnsi"/>
          <w:b/>
          <w:bCs/>
          <w:sz w:val="24"/>
          <w:szCs w:val="24"/>
          <w:lang w:val="en-IE"/>
        </w:rPr>
        <w:t>(Parent/Guardian)</w:t>
      </w:r>
      <w:r w:rsidRPr="002D3F2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2D3F24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00247F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00247F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00247F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00247F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00247F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2D3F2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2D3F2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2D3F2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2D3F2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2D3F2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2D3F2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2D3F24">
        <w:rPr>
          <w:rFonts w:asciiTheme="minorHAnsi" w:hAnsiTheme="minorHAnsi" w:cstheme="minorHAnsi"/>
          <w:b/>
          <w:bCs/>
          <w:sz w:val="24"/>
          <w:szCs w:val="24"/>
        </w:rPr>
        <w:tab/>
      </w:r>
    </w:p>
    <w:p w14:paraId="49344F24" w14:textId="77777777" w:rsidR="009607FE" w:rsidRDefault="009607FE" w:rsidP="001900AE">
      <w:pPr>
        <w:rPr>
          <w:rFonts w:asciiTheme="minorHAnsi" w:eastAsiaTheme="minorEastAsia" w:hAnsiTheme="minorHAnsi" w:cstheme="minorHAnsi"/>
          <w:sz w:val="24"/>
          <w:szCs w:val="24"/>
        </w:rPr>
      </w:pPr>
    </w:p>
    <w:sectPr w:rsidR="009607FE">
      <w:headerReference w:type="default" r:id="rId8"/>
      <w:footerReference w:type="default" r:id="rId9"/>
      <w:pgSz w:w="11906" w:h="16838" w:code="9"/>
      <w:pgMar w:top="567" w:right="1134" w:bottom="170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5DDBC" w14:textId="77777777" w:rsidR="00800EBD" w:rsidRDefault="00800EBD">
      <w:r>
        <w:separator/>
      </w:r>
    </w:p>
  </w:endnote>
  <w:endnote w:type="continuationSeparator" w:id="0">
    <w:p w14:paraId="07D7D910" w14:textId="77777777" w:rsidR="00800EBD" w:rsidRDefault="00800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CD19F" w14:textId="64647E1E" w:rsidR="00934758" w:rsidRDefault="00934758" w:rsidP="00BC39DC">
    <w:pPr>
      <w:pStyle w:val="Heading3"/>
      <w:jc w:val="center"/>
      <w:rPr>
        <w:rFonts w:ascii="Franklin Gothic Demi" w:hAnsi="Franklin Gothic Demi"/>
        <w:sz w:val="20"/>
      </w:rPr>
    </w:pPr>
    <w:r>
      <w:rPr>
        <w:rFonts w:ascii="Franklin Gothic Demi" w:hAnsi="Franklin Gothic Demi"/>
      </w:rPr>
      <w:t>Lisburn Racquets Club, 36 Belfast Road, Lisburn, BT27 4AS</w:t>
    </w:r>
  </w:p>
  <w:p w14:paraId="6652B19A" w14:textId="77777777" w:rsidR="00934758" w:rsidRDefault="00934758">
    <w:pPr>
      <w:pStyle w:val="Footer"/>
      <w:tabs>
        <w:tab w:val="clear" w:pos="4153"/>
        <w:tab w:val="clear" w:pos="8306"/>
        <w:tab w:val="left" w:pos="142"/>
        <w:tab w:val="center" w:pos="4962"/>
        <w:tab w:val="right" w:pos="9498"/>
      </w:tabs>
      <w:jc w:val="both"/>
      <w:rPr>
        <w:color w:val="808080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4BC40" w14:textId="77777777" w:rsidR="00800EBD" w:rsidRDefault="00800EBD">
      <w:r>
        <w:separator/>
      </w:r>
    </w:p>
  </w:footnote>
  <w:footnote w:type="continuationSeparator" w:id="0">
    <w:p w14:paraId="27F65BE7" w14:textId="77777777" w:rsidR="00800EBD" w:rsidRDefault="00800E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D28BF" w14:textId="77777777" w:rsidR="00934758" w:rsidRDefault="00934758">
    <w:pPr>
      <w:pStyle w:val="Heading5"/>
      <w:jc w:val="left"/>
      <w:rPr>
        <w:rFonts w:ascii="Franklin Gothic Demi" w:hAnsi="Franklin Gothic Demi"/>
        <w:color w:val="auto"/>
      </w:rPr>
    </w:pPr>
    <w:r>
      <w:rPr>
        <w:noProof/>
        <w:color w:val="auto"/>
        <w:sz w:val="20"/>
        <w:lang w:val="en-US"/>
      </w:rPr>
      <w:drawing>
        <wp:anchor distT="0" distB="0" distL="114300" distR="114300" simplePos="0" relativeHeight="251657728" behindDoc="0" locked="0" layoutInCell="1" allowOverlap="1" wp14:anchorId="7804BEDB" wp14:editId="691AC2B4">
          <wp:simplePos x="0" y="0"/>
          <wp:positionH relativeFrom="column">
            <wp:posOffset>4246245</wp:posOffset>
          </wp:positionH>
          <wp:positionV relativeFrom="paragraph">
            <wp:posOffset>2540</wp:posOffset>
          </wp:positionV>
          <wp:extent cx="1714500" cy="125031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12503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Franklin Gothic Demi" w:hAnsi="Franklin Gothic Demi"/>
        <w:color w:val="auto"/>
      </w:rPr>
      <w:t>Irish Table Tennis Association Ltd</w:t>
    </w:r>
  </w:p>
  <w:p w14:paraId="79D0FA41" w14:textId="77777777" w:rsidR="00934758" w:rsidRDefault="00934758">
    <w:pPr>
      <w:pStyle w:val="Heading1"/>
      <w:rPr>
        <w:rFonts w:ascii="Franklin Gothic Demi" w:hAnsi="Franklin Gothic Demi"/>
        <w:b/>
        <w:color w:val="FFFFFF"/>
      </w:rPr>
    </w:pPr>
    <w:smartTag w:uri="urn:schemas-microsoft-com:office:smarttags" w:element="place">
      <w:smartTag w:uri="urn:schemas-microsoft-com:office:smarttags" w:element="country-region">
        <w:r>
          <w:rPr>
            <w:rFonts w:ascii="Franklin Gothic Demi" w:hAnsi="Franklin Gothic Demi"/>
            <w:b/>
            <w:color w:val="FF0000"/>
          </w:rPr>
          <w:t>ULSTER</w:t>
        </w:r>
      </w:smartTag>
    </w:smartTag>
    <w:r>
      <w:rPr>
        <w:rFonts w:ascii="Franklin Gothic Demi" w:hAnsi="Franklin Gothic Demi"/>
        <w:b/>
        <w:color w:val="FF0000"/>
      </w:rPr>
      <w:t xml:space="preserve"> BRANCH</w:t>
    </w:r>
    <w:r>
      <w:rPr>
        <w:rFonts w:ascii="Franklin Gothic Demi" w:hAnsi="Franklin Gothic Demi"/>
        <w:b/>
        <w:color w:val="FFFFFF"/>
      </w:rPr>
      <w:t xml:space="preserve">  </w:t>
    </w:r>
  </w:p>
  <w:p w14:paraId="611D8BC5" w14:textId="77777777" w:rsidR="00934758" w:rsidRDefault="00934758">
    <w:pPr>
      <w:pStyle w:val="Heading2"/>
      <w:rPr>
        <w:color w:val="80808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14B8F"/>
    <w:multiLevelType w:val="hybridMultilevel"/>
    <w:tmpl w:val="D35884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49112FC"/>
    <w:multiLevelType w:val="hybridMultilevel"/>
    <w:tmpl w:val="9236C1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59202FD"/>
    <w:multiLevelType w:val="singleLevel"/>
    <w:tmpl w:val="B09A8A0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3C9B44C5"/>
    <w:multiLevelType w:val="hybridMultilevel"/>
    <w:tmpl w:val="D41CAF5E"/>
    <w:lvl w:ilvl="0" w:tplc="7BBA32E4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3CB7704"/>
    <w:multiLevelType w:val="hybridMultilevel"/>
    <w:tmpl w:val="4FD2A84A"/>
    <w:lvl w:ilvl="0" w:tplc="D33E69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B694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F8AC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A843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5AC3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C23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FCDA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FC14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8612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C62732"/>
    <w:multiLevelType w:val="hybridMultilevel"/>
    <w:tmpl w:val="36FE2E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C7C7E0C"/>
    <w:multiLevelType w:val="hybridMultilevel"/>
    <w:tmpl w:val="B93CE5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F07007"/>
    <w:multiLevelType w:val="hybridMultilevel"/>
    <w:tmpl w:val="1FC630B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59BB1DCC"/>
    <w:multiLevelType w:val="hybridMultilevel"/>
    <w:tmpl w:val="A0BA76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A2A4BF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5ABB137A"/>
    <w:multiLevelType w:val="hybridMultilevel"/>
    <w:tmpl w:val="F294C59A"/>
    <w:lvl w:ilvl="0" w:tplc="38F212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DB94EC8"/>
    <w:multiLevelType w:val="hybridMultilevel"/>
    <w:tmpl w:val="F12E33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C15FA"/>
    <w:multiLevelType w:val="hybridMultilevel"/>
    <w:tmpl w:val="69B0ED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A2152A"/>
    <w:multiLevelType w:val="hybridMultilevel"/>
    <w:tmpl w:val="88AA8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1971AF"/>
    <w:multiLevelType w:val="hybridMultilevel"/>
    <w:tmpl w:val="25B4DC36"/>
    <w:lvl w:ilvl="0" w:tplc="6D664972">
      <w:start w:val="1"/>
      <w:numFmt w:val="decimal"/>
      <w:pStyle w:val="Heading9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59AEC7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5725E2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D473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449BA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A74293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EDC95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7255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840817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96E6A95"/>
    <w:multiLevelType w:val="hybridMultilevel"/>
    <w:tmpl w:val="499EA9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E89567D"/>
    <w:multiLevelType w:val="singleLevel"/>
    <w:tmpl w:val="7AEE6104"/>
    <w:lvl w:ilvl="0">
      <w:start w:val="1"/>
      <w:numFmt w:val="lowerLetter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</w:abstractNum>
  <w:abstractNum w:abstractNumId="17" w15:restartNumberingAfterBreak="0">
    <w:nsid w:val="6EBB5A4E"/>
    <w:multiLevelType w:val="hybridMultilevel"/>
    <w:tmpl w:val="79788AC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131A47"/>
    <w:multiLevelType w:val="hybridMultilevel"/>
    <w:tmpl w:val="7B3E881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40743025">
    <w:abstractNumId w:val="14"/>
  </w:num>
  <w:num w:numId="2" w16cid:durableId="1107774825">
    <w:abstractNumId w:val="9"/>
  </w:num>
  <w:num w:numId="3" w16cid:durableId="125129801">
    <w:abstractNumId w:val="2"/>
  </w:num>
  <w:num w:numId="4" w16cid:durableId="1097024431">
    <w:abstractNumId w:val="16"/>
  </w:num>
  <w:num w:numId="5" w16cid:durableId="1621565328">
    <w:abstractNumId w:val="18"/>
  </w:num>
  <w:num w:numId="6" w16cid:durableId="1538810261">
    <w:abstractNumId w:val="17"/>
  </w:num>
  <w:num w:numId="7" w16cid:durableId="1922056236">
    <w:abstractNumId w:val="11"/>
  </w:num>
  <w:num w:numId="8" w16cid:durableId="1983345756">
    <w:abstractNumId w:val="3"/>
  </w:num>
  <w:num w:numId="9" w16cid:durableId="2099472982">
    <w:abstractNumId w:val="12"/>
  </w:num>
  <w:num w:numId="10" w16cid:durableId="1599020943">
    <w:abstractNumId w:val="8"/>
  </w:num>
  <w:num w:numId="11" w16cid:durableId="1910576077">
    <w:abstractNumId w:val="0"/>
  </w:num>
  <w:num w:numId="12" w16cid:durableId="1506820182">
    <w:abstractNumId w:val="10"/>
  </w:num>
  <w:num w:numId="13" w16cid:durableId="1555851861">
    <w:abstractNumId w:val="1"/>
  </w:num>
  <w:num w:numId="14" w16cid:durableId="699277499">
    <w:abstractNumId w:val="5"/>
  </w:num>
  <w:num w:numId="15" w16cid:durableId="1008605035">
    <w:abstractNumId w:val="15"/>
  </w:num>
  <w:num w:numId="16" w16cid:durableId="1007711881">
    <w:abstractNumId w:val="13"/>
  </w:num>
  <w:num w:numId="17" w16cid:durableId="1348024361">
    <w:abstractNumId w:val="7"/>
  </w:num>
  <w:num w:numId="18" w16cid:durableId="1629162204">
    <w:abstractNumId w:val="6"/>
  </w:num>
  <w:num w:numId="19" w16cid:durableId="5256787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A35"/>
    <w:rsid w:val="0000014D"/>
    <w:rsid w:val="0000247F"/>
    <w:rsid w:val="00012174"/>
    <w:rsid w:val="000150F8"/>
    <w:rsid w:val="00017E2B"/>
    <w:rsid w:val="00035C46"/>
    <w:rsid w:val="00047127"/>
    <w:rsid w:val="00047993"/>
    <w:rsid w:val="00064EAF"/>
    <w:rsid w:val="00081995"/>
    <w:rsid w:val="00082B24"/>
    <w:rsid w:val="000966DC"/>
    <w:rsid w:val="000A4909"/>
    <w:rsid w:val="000A4B8C"/>
    <w:rsid w:val="000B3BE6"/>
    <w:rsid w:val="000B4126"/>
    <w:rsid w:val="000B49E0"/>
    <w:rsid w:val="000C3818"/>
    <w:rsid w:val="000D5969"/>
    <w:rsid w:val="000F0C65"/>
    <w:rsid w:val="000F305D"/>
    <w:rsid w:val="000F5077"/>
    <w:rsid w:val="001010DF"/>
    <w:rsid w:val="00105556"/>
    <w:rsid w:val="00106F2A"/>
    <w:rsid w:val="00110BE2"/>
    <w:rsid w:val="00121E72"/>
    <w:rsid w:val="00122315"/>
    <w:rsid w:val="00124FDC"/>
    <w:rsid w:val="00126E36"/>
    <w:rsid w:val="00150910"/>
    <w:rsid w:val="00152487"/>
    <w:rsid w:val="001535C9"/>
    <w:rsid w:val="00160C6F"/>
    <w:rsid w:val="00171272"/>
    <w:rsid w:val="001873D2"/>
    <w:rsid w:val="001900AE"/>
    <w:rsid w:val="00196A76"/>
    <w:rsid w:val="001A0C3B"/>
    <w:rsid w:val="001A22CD"/>
    <w:rsid w:val="001A2ADF"/>
    <w:rsid w:val="001A7AE7"/>
    <w:rsid w:val="001C1B7A"/>
    <w:rsid w:val="001C598E"/>
    <w:rsid w:val="001D0297"/>
    <w:rsid w:val="001D6608"/>
    <w:rsid w:val="001F201A"/>
    <w:rsid w:val="001F52BE"/>
    <w:rsid w:val="00201747"/>
    <w:rsid w:val="0020376E"/>
    <w:rsid w:val="002062DE"/>
    <w:rsid w:val="002068B7"/>
    <w:rsid w:val="002200A1"/>
    <w:rsid w:val="00223130"/>
    <w:rsid w:val="00225FCC"/>
    <w:rsid w:val="002304CB"/>
    <w:rsid w:val="00235422"/>
    <w:rsid w:val="002369DF"/>
    <w:rsid w:val="00240A5F"/>
    <w:rsid w:val="00242A06"/>
    <w:rsid w:val="00247EE0"/>
    <w:rsid w:val="002545C9"/>
    <w:rsid w:val="002565BF"/>
    <w:rsid w:val="00264627"/>
    <w:rsid w:val="00264F7B"/>
    <w:rsid w:val="00265DF9"/>
    <w:rsid w:val="0026750B"/>
    <w:rsid w:val="0027199A"/>
    <w:rsid w:val="00276647"/>
    <w:rsid w:val="00293DDD"/>
    <w:rsid w:val="002A4C6F"/>
    <w:rsid w:val="002C6AA7"/>
    <w:rsid w:val="002C6D12"/>
    <w:rsid w:val="002C7DAA"/>
    <w:rsid w:val="002D3F24"/>
    <w:rsid w:val="002D3F74"/>
    <w:rsid w:val="002D69BC"/>
    <w:rsid w:val="002D7E7A"/>
    <w:rsid w:val="002E32CD"/>
    <w:rsid w:val="002E6A32"/>
    <w:rsid w:val="002F2026"/>
    <w:rsid w:val="00303A80"/>
    <w:rsid w:val="00303D26"/>
    <w:rsid w:val="00316ED3"/>
    <w:rsid w:val="00317895"/>
    <w:rsid w:val="00321E42"/>
    <w:rsid w:val="003244F2"/>
    <w:rsid w:val="00324B5D"/>
    <w:rsid w:val="00324B94"/>
    <w:rsid w:val="00324CF4"/>
    <w:rsid w:val="00333666"/>
    <w:rsid w:val="00350490"/>
    <w:rsid w:val="0035165B"/>
    <w:rsid w:val="00355D88"/>
    <w:rsid w:val="00360B8A"/>
    <w:rsid w:val="0036462E"/>
    <w:rsid w:val="00364E12"/>
    <w:rsid w:val="00373A9E"/>
    <w:rsid w:val="00374FEC"/>
    <w:rsid w:val="00392BB7"/>
    <w:rsid w:val="003A01E6"/>
    <w:rsid w:val="003A5721"/>
    <w:rsid w:val="003B01FD"/>
    <w:rsid w:val="003C00A8"/>
    <w:rsid w:val="003C227E"/>
    <w:rsid w:val="003C2B9C"/>
    <w:rsid w:val="003D1434"/>
    <w:rsid w:val="003D4AD9"/>
    <w:rsid w:val="003E51B5"/>
    <w:rsid w:val="0040115A"/>
    <w:rsid w:val="00406075"/>
    <w:rsid w:val="004076D0"/>
    <w:rsid w:val="00413CB4"/>
    <w:rsid w:val="004144CA"/>
    <w:rsid w:val="004243D8"/>
    <w:rsid w:val="00425353"/>
    <w:rsid w:val="00431B9D"/>
    <w:rsid w:val="00431CF4"/>
    <w:rsid w:val="00432F4E"/>
    <w:rsid w:val="00447552"/>
    <w:rsid w:val="00454E67"/>
    <w:rsid w:val="00455E13"/>
    <w:rsid w:val="00472E98"/>
    <w:rsid w:val="00475D3C"/>
    <w:rsid w:val="00493FE7"/>
    <w:rsid w:val="004A34ED"/>
    <w:rsid w:val="004C6037"/>
    <w:rsid w:val="004C79A3"/>
    <w:rsid w:val="004D176C"/>
    <w:rsid w:val="004D2F22"/>
    <w:rsid w:val="004E031F"/>
    <w:rsid w:val="004E3D41"/>
    <w:rsid w:val="004E6D3B"/>
    <w:rsid w:val="004F3F08"/>
    <w:rsid w:val="005335C2"/>
    <w:rsid w:val="005345D5"/>
    <w:rsid w:val="00534AA6"/>
    <w:rsid w:val="00534B6F"/>
    <w:rsid w:val="00535ACB"/>
    <w:rsid w:val="005430FA"/>
    <w:rsid w:val="00545EAC"/>
    <w:rsid w:val="005551E1"/>
    <w:rsid w:val="005707E0"/>
    <w:rsid w:val="00582ED5"/>
    <w:rsid w:val="0058737A"/>
    <w:rsid w:val="005874E1"/>
    <w:rsid w:val="005972D1"/>
    <w:rsid w:val="005A7FDE"/>
    <w:rsid w:val="005C0456"/>
    <w:rsid w:val="005C6D00"/>
    <w:rsid w:val="005D4113"/>
    <w:rsid w:val="005D75AA"/>
    <w:rsid w:val="005D7A0A"/>
    <w:rsid w:val="005E38E3"/>
    <w:rsid w:val="005F37D9"/>
    <w:rsid w:val="00605099"/>
    <w:rsid w:val="006051F5"/>
    <w:rsid w:val="0061345E"/>
    <w:rsid w:val="00614609"/>
    <w:rsid w:val="00614FF6"/>
    <w:rsid w:val="00616C70"/>
    <w:rsid w:val="00617564"/>
    <w:rsid w:val="006208F4"/>
    <w:rsid w:val="00630822"/>
    <w:rsid w:val="00631F0A"/>
    <w:rsid w:val="006423FD"/>
    <w:rsid w:val="00644AB2"/>
    <w:rsid w:val="00654EFD"/>
    <w:rsid w:val="00656919"/>
    <w:rsid w:val="00657A35"/>
    <w:rsid w:val="0066612C"/>
    <w:rsid w:val="006716D9"/>
    <w:rsid w:val="00672B40"/>
    <w:rsid w:val="00674371"/>
    <w:rsid w:val="0067742B"/>
    <w:rsid w:val="00682BCB"/>
    <w:rsid w:val="00690688"/>
    <w:rsid w:val="006A0399"/>
    <w:rsid w:val="006B0E09"/>
    <w:rsid w:val="006B5B3C"/>
    <w:rsid w:val="006B6C74"/>
    <w:rsid w:val="006B7DB6"/>
    <w:rsid w:val="006C2CED"/>
    <w:rsid w:val="006C5A30"/>
    <w:rsid w:val="006D4820"/>
    <w:rsid w:val="006E171D"/>
    <w:rsid w:val="006F1866"/>
    <w:rsid w:val="006F3A6C"/>
    <w:rsid w:val="006F3EF1"/>
    <w:rsid w:val="00704043"/>
    <w:rsid w:val="00704BB9"/>
    <w:rsid w:val="007071FF"/>
    <w:rsid w:val="0071744C"/>
    <w:rsid w:val="00720483"/>
    <w:rsid w:val="0073683F"/>
    <w:rsid w:val="0074068F"/>
    <w:rsid w:val="00754BD1"/>
    <w:rsid w:val="007577EF"/>
    <w:rsid w:val="007602F3"/>
    <w:rsid w:val="007731C6"/>
    <w:rsid w:val="0077347F"/>
    <w:rsid w:val="0078443A"/>
    <w:rsid w:val="007844BD"/>
    <w:rsid w:val="0079275E"/>
    <w:rsid w:val="007B6219"/>
    <w:rsid w:val="007D074F"/>
    <w:rsid w:val="007D5534"/>
    <w:rsid w:val="007D5B74"/>
    <w:rsid w:val="007D5E7C"/>
    <w:rsid w:val="007E02D5"/>
    <w:rsid w:val="007F01B9"/>
    <w:rsid w:val="007F08E2"/>
    <w:rsid w:val="007F0D36"/>
    <w:rsid w:val="007F1184"/>
    <w:rsid w:val="007F47D3"/>
    <w:rsid w:val="00800EBD"/>
    <w:rsid w:val="008100A9"/>
    <w:rsid w:val="008153C1"/>
    <w:rsid w:val="00820F86"/>
    <w:rsid w:val="008235EE"/>
    <w:rsid w:val="00825997"/>
    <w:rsid w:val="00832BD9"/>
    <w:rsid w:val="008367FB"/>
    <w:rsid w:val="00837ECB"/>
    <w:rsid w:val="00844295"/>
    <w:rsid w:val="00855638"/>
    <w:rsid w:val="00856A8E"/>
    <w:rsid w:val="00863A79"/>
    <w:rsid w:val="00870847"/>
    <w:rsid w:val="00870A11"/>
    <w:rsid w:val="00875337"/>
    <w:rsid w:val="00883FFB"/>
    <w:rsid w:val="00885857"/>
    <w:rsid w:val="0088636C"/>
    <w:rsid w:val="008969EB"/>
    <w:rsid w:val="008A0F32"/>
    <w:rsid w:val="008A61D2"/>
    <w:rsid w:val="008A633F"/>
    <w:rsid w:val="008B1F17"/>
    <w:rsid w:val="008C1C3C"/>
    <w:rsid w:val="008F1DF2"/>
    <w:rsid w:val="009010F8"/>
    <w:rsid w:val="00904A62"/>
    <w:rsid w:val="00912B7E"/>
    <w:rsid w:val="00915B68"/>
    <w:rsid w:val="009274DC"/>
    <w:rsid w:val="0092774A"/>
    <w:rsid w:val="00927D41"/>
    <w:rsid w:val="00934758"/>
    <w:rsid w:val="0093785C"/>
    <w:rsid w:val="00940C98"/>
    <w:rsid w:val="0094420C"/>
    <w:rsid w:val="009607FE"/>
    <w:rsid w:val="00964E8E"/>
    <w:rsid w:val="009657AF"/>
    <w:rsid w:val="009668E7"/>
    <w:rsid w:val="00975EDD"/>
    <w:rsid w:val="009768A7"/>
    <w:rsid w:val="009814FE"/>
    <w:rsid w:val="00981B16"/>
    <w:rsid w:val="00996311"/>
    <w:rsid w:val="009A4AA0"/>
    <w:rsid w:val="009A5988"/>
    <w:rsid w:val="009A5C19"/>
    <w:rsid w:val="009A5DB3"/>
    <w:rsid w:val="009A6ACD"/>
    <w:rsid w:val="009B4784"/>
    <w:rsid w:val="009D06F2"/>
    <w:rsid w:val="009D7157"/>
    <w:rsid w:val="009F7722"/>
    <w:rsid w:val="00A079AE"/>
    <w:rsid w:val="00A11523"/>
    <w:rsid w:val="00A20453"/>
    <w:rsid w:val="00A354A9"/>
    <w:rsid w:val="00A4428A"/>
    <w:rsid w:val="00A458C0"/>
    <w:rsid w:val="00A51664"/>
    <w:rsid w:val="00A54702"/>
    <w:rsid w:val="00A65BD9"/>
    <w:rsid w:val="00A707D5"/>
    <w:rsid w:val="00A752C4"/>
    <w:rsid w:val="00A77597"/>
    <w:rsid w:val="00A8012F"/>
    <w:rsid w:val="00A834A4"/>
    <w:rsid w:val="00AB4E38"/>
    <w:rsid w:val="00AB6BE0"/>
    <w:rsid w:val="00AD079D"/>
    <w:rsid w:val="00AD742B"/>
    <w:rsid w:val="00AE1A85"/>
    <w:rsid w:val="00AF3730"/>
    <w:rsid w:val="00B0098F"/>
    <w:rsid w:val="00B009C2"/>
    <w:rsid w:val="00B14971"/>
    <w:rsid w:val="00B236B8"/>
    <w:rsid w:val="00B3000C"/>
    <w:rsid w:val="00B36771"/>
    <w:rsid w:val="00B40242"/>
    <w:rsid w:val="00B5566C"/>
    <w:rsid w:val="00B56C08"/>
    <w:rsid w:val="00B627BA"/>
    <w:rsid w:val="00B66436"/>
    <w:rsid w:val="00B738F5"/>
    <w:rsid w:val="00B73BC5"/>
    <w:rsid w:val="00B82D01"/>
    <w:rsid w:val="00B86821"/>
    <w:rsid w:val="00B8782C"/>
    <w:rsid w:val="00B87DDE"/>
    <w:rsid w:val="00B91301"/>
    <w:rsid w:val="00B93083"/>
    <w:rsid w:val="00B94180"/>
    <w:rsid w:val="00BB17CD"/>
    <w:rsid w:val="00BB1D74"/>
    <w:rsid w:val="00BC39DC"/>
    <w:rsid w:val="00BD2419"/>
    <w:rsid w:val="00BD7EDF"/>
    <w:rsid w:val="00BE0801"/>
    <w:rsid w:val="00BE5DB7"/>
    <w:rsid w:val="00BE6DBD"/>
    <w:rsid w:val="00BF687B"/>
    <w:rsid w:val="00C01C00"/>
    <w:rsid w:val="00C025A7"/>
    <w:rsid w:val="00C040F0"/>
    <w:rsid w:val="00C135C7"/>
    <w:rsid w:val="00C15B52"/>
    <w:rsid w:val="00C208B7"/>
    <w:rsid w:val="00C2363F"/>
    <w:rsid w:val="00C24669"/>
    <w:rsid w:val="00C247A9"/>
    <w:rsid w:val="00C25EFC"/>
    <w:rsid w:val="00C26030"/>
    <w:rsid w:val="00C300D3"/>
    <w:rsid w:val="00C44C7A"/>
    <w:rsid w:val="00C47599"/>
    <w:rsid w:val="00C56D38"/>
    <w:rsid w:val="00C606EC"/>
    <w:rsid w:val="00C618CB"/>
    <w:rsid w:val="00C64306"/>
    <w:rsid w:val="00C648CC"/>
    <w:rsid w:val="00C66369"/>
    <w:rsid w:val="00C8378A"/>
    <w:rsid w:val="00C85A84"/>
    <w:rsid w:val="00C91FB8"/>
    <w:rsid w:val="00C94903"/>
    <w:rsid w:val="00CB37E4"/>
    <w:rsid w:val="00CC1618"/>
    <w:rsid w:val="00CD311B"/>
    <w:rsid w:val="00CD561D"/>
    <w:rsid w:val="00CE280D"/>
    <w:rsid w:val="00CF2E91"/>
    <w:rsid w:val="00D01E91"/>
    <w:rsid w:val="00D0702C"/>
    <w:rsid w:val="00D0738B"/>
    <w:rsid w:val="00D077CC"/>
    <w:rsid w:val="00D10432"/>
    <w:rsid w:val="00D10D6F"/>
    <w:rsid w:val="00D1231E"/>
    <w:rsid w:val="00D1373C"/>
    <w:rsid w:val="00D26687"/>
    <w:rsid w:val="00D36BE0"/>
    <w:rsid w:val="00D44D56"/>
    <w:rsid w:val="00D46256"/>
    <w:rsid w:val="00D55D16"/>
    <w:rsid w:val="00D5754D"/>
    <w:rsid w:val="00D57E96"/>
    <w:rsid w:val="00D62418"/>
    <w:rsid w:val="00D75083"/>
    <w:rsid w:val="00D77BE0"/>
    <w:rsid w:val="00D80C50"/>
    <w:rsid w:val="00D82BE2"/>
    <w:rsid w:val="00D839D9"/>
    <w:rsid w:val="00D90AA0"/>
    <w:rsid w:val="00D922B8"/>
    <w:rsid w:val="00D92E8C"/>
    <w:rsid w:val="00D95B03"/>
    <w:rsid w:val="00DA01DD"/>
    <w:rsid w:val="00DA1662"/>
    <w:rsid w:val="00DA3BB9"/>
    <w:rsid w:val="00DC048C"/>
    <w:rsid w:val="00DC79DE"/>
    <w:rsid w:val="00DF34CD"/>
    <w:rsid w:val="00DF432B"/>
    <w:rsid w:val="00DF60ED"/>
    <w:rsid w:val="00E04A78"/>
    <w:rsid w:val="00E17A5B"/>
    <w:rsid w:val="00E3790D"/>
    <w:rsid w:val="00E4506A"/>
    <w:rsid w:val="00E45FE0"/>
    <w:rsid w:val="00E47C56"/>
    <w:rsid w:val="00E5181F"/>
    <w:rsid w:val="00E56CD4"/>
    <w:rsid w:val="00E578CF"/>
    <w:rsid w:val="00E60501"/>
    <w:rsid w:val="00E61312"/>
    <w:rsid w:val="00E63B33"/>
    <w:rsid w:val="00E6646C"/>
    <w:rsid w:val="00E73445"/>
    <w:rsid w:val="00E7571D"/>
    <w:rsid w:val="00E81227"/>
    <w:rsid w:val="00E82D3D"/>
    <w:rsid w:val="00E86A49"/>
    <w:rsid w:val="00E9009B"/>
    <w:rsid w:val="00E914AA"/>
    <w:rsid w:val="00E91B2D"/>
    <w:rsid w:val="00E92A88"/>
    <w:rsid w:val="00E9725E"/>
    <w:rsid w:val="00EA2752"/>
    <w:rsid w:val="00EB4F49"/>
    <w:rsid w:val="00EC318F"/>
    <w:rsid w:val="00EC3F0C"/>
    <w:rsid w:val="00EC4C38"/>
    <w:rsid w:val="00EC4D70"/>
    <w:rsid w:val="00EC58B9"/>
    <w:rsid w:val="00ED010F"/>
    <w:rsid w:val="00EE6663"/>
    <w:rsid w:val="00EE68A3"/>
    <w:rsid w:val="00EE70D6"/>
    <w:rsid w:val="00EF0A93"/>
    <w:rsid w:val="00EF23F0"/>
    <w:rsid w:val="00EF48ED"/>
    <w:rsid w:val="00F04946"/>
    <w:rsid w:val="00F11A62"/>
    <w:rsid w:val="00F30B02"/>
    <w:rsid w:val="00F3275B"/>
    <w:rsid w:val="00F34482"/>
    <w:rsid w:val="00F42763"/>
    <w:rsid w:val="00F704E6"/>
    <w:rsid w:val="00F75AD8"/>
    <w:rsid w:val="00F75BAD"/>
    <w:rsid w:val="00F76BFF"/>
    <w:rsid w:val="00F77E5B"/>
    <w:rsid w:val="00F96FD2"/>
    <w:rsid w:val="00FA115F"/>
    <w:rsid w:val="00FA4B6B"/>
    <w:rsid w:val="00FA695F"/>
    <w:rsid w:val="00FC013B"/>
    <w:rsid w:val="00FC235E"/>
    <w:rsid w:val="00FC28EF"/>
    <w:rsid w:val="00FC5CCC"/>
    <w:rsid w:val="00FC7D4B"/>
    <w:rsid w:val="00FD4756"/>
    <w:rsid w:val="00FE4101"/>
    <w:rsid w:val="00FE4194"/>
    <w:rsid w:val="00FF5606"/>
    <w:rsid w:val="00FF6A49"/>
    <w:rsid w:val="00FF6D69"/>
    <w:rsid w:val="00FF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6B6B7071"/>
  <w15:chartTrackingRefBased/>
  <w15:docId w15:val="{30392F16-61ED-426E-AE0D-57B5EDD31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sz w:val="24"/>
    </w:rPr>
  </w:style>
  <w:style w:type="paragraph" w:styleId="Heading5">
    <w:name w:val="heading 5"/>
    <w:basedOn w:val="Normal"/>
    <w:next w:val="Normal"/>
    <w:qFormat/>
    <w:pPr>
      <w:keepNext/>
      <w:jc w:val="right"/>
      <w:outlineLvl w:val="4"/>
    </w:pPr>
    <w:rPr>
      <w:b/>
      <w:bCs/>
      <w:color w:val="FF0000"/>
      <w:sz w:val="40"/>
    </w:rPr>
  </w:style>
  <w:style w:type="paragraph" w:styleId="Heading8">
    <w:name w:val="heading 8"/>
    <w:basedOn w:val="Normal"/>
    <w:next w:val="Normal"/>
    <w:qFormat/>
    <w:pPr>
      <w:keepNext/>
      <w:ind w:left="1428" w:hanging="348"/>
      <w:jc w:val="both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pPr>
      <w:keepNext/>
      <w:numPr>
        <w:numId w:val="1"/>
      </w:numPr>
      <w:tabs>
        <w:tab w:val="clear" w:pos="1080"/>
      </w:tabs>
      <w:ind w:left="851" w:hanging="851"/>
      <w:jc w:val="both"/>
      <w:outlineLvl w:val="8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both"/>
    </w:pPr>
    <w:rPr>
      <w:sz w:val="24"/>
    </w:rPr>
  </w:style>
  <w:style w:type="paragraph" w:styleId="BalloonText">
    <w:name w:val="Balloon Text"/>
    <w:basedOn w:val="Normal"/>
    <w:semiHidden/>
    <w:rsid w:val="003A01E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545EA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367F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39"/>
    <w:rsid w:val="008367FB"/>
    <w:rPr>
      <w:rFonts w:asciiTheme="minorHAnsi" w:eastAsiaTheme="minorHAnsi" w:hAnsiTheme="minorHAnsi" w:cstheme="minorBid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ate">
    <w:name w:val="Date"/>
    <w:basedOn w:val="Normal"/>
    <w:next w:val="Normal"/>
    <w:link w:val="DateChar"/>
    <w:rsid w:val="00303D26"/>
  </w:style>
  <w:style w:type="character" w:customStyle="1" w:styleId="DateChar">
    <w:name w:val="Date Char"/>
    <w:basedOn w:val="DefaultParagraphFont"/>
    <w:link w:val="Date"/>
    <w:rsid w:val="00303D26"/>
    <w:rPr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1A0C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0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43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4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8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84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abletennisulst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TU-GAVIN\Downloads\TTU%20Letter%20of%20Support%20NICSS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TTU Letter of Support NICSSA</Template>
  <TotalTime>1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22 August 2001</vt:lpstr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22 August 2001</dc:title>
  <dc:subject/>
  <dc:creator>TTU-GAVIN</dc:creator>
  <cp:keywords/>
  <dc:description/>
  <cp:lastModifiedBy>Molly Brown</cp:lastModifiedBy>
  <cp:revision>2</cp:revision>
  <cp:lastPrinted>2017-06-21T22:32:00Z</cp:lastPrinted>
  <dcterms:created xsi:type="dcterms:W3CDTF">2023-02-14T17:56:00Z</dcterms:created>
  <dcterms:modified xsi:type="dcterms:W3CDTF">2023-02-14T17:56:00Z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1357181591</vt:i4>
  </property>
  <property fmtid="{D5CDD505-2E9C-101B-9397-08002B2CF9AE}" pid="3" name="_EmailSubject">
    <vt:lpwstr>TTU Paper</vt:lpwstr>
  </property>
  <property fmtid="{D5CDD505-2E9C-101B-9397-08002B2CF9AE}" pid="4" name="_AuthorEmail">
    <vt:lpwstr>jingyi@ttulster.co.uk</vt:lpwstr>
  </property>
  <property fmtid="{D5CDD505-2E9C-101B-9397-08002B2CF9AE}" pid="5" name="_AuthorEmailDisplayName">
    <vt:lpwstr>Jing Yi Gao</vt:lpwstr>
  </property>
  <property fmtid="{D5CDD505-2E9C-101B-9397-08002B2CF9AE}" pid="6" name="_ReviewingToolsShownOnce">
    <vt:lpwstr/>
  </property>
</Properties>
</file>